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BB0F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14:paraId="42503C8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1B2E261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5477F22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1892C6E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REG.UNDER15 ELITE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A                   *</w:t>
      </w:r>
    </w:p>
    <w:p w14:paraId="51E5268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5F03824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24AA907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3E755D4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/10/21 |                       | RITORNO: 23/01/22 |   | ANDATA:  7/11/21 |                       | RITORNO: 27/02/22 |</w:t>
      </w:r>
    </w:p>
    <w:p w14:paraId="378764A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6  G I O R N A T A   | ORE....: 10:15    |</w:t>
      </w:r>
    </w:p>
    <w:p w14:paraId="602D0C9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B4815D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INTERNAZIONALE     -  MASSERONI MARCHESE SRL      |</w:t>
      </w:r>
    </w:p>
    <w:p w14:paraId="577A493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ALDINI S.S.D.AR.L.           -  ACCADEMIAPAVESE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|   |  ACCADEMIAPAVESE S.GENESIO    -  VARESINA SPORT C.V.         |</w:t>
      </w:r>
    </w:p>
    <w:p w14:paraId="0957D61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                 |   |  CASTELLANZESE 1921           -  RHODENSE                    |</w:t>
      </w:r>
    </w:p>
    <w:p w14:paraId="09BC132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SOLBIATESE CALCIO 1911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1921           |   |  SEGURO A.S.D.                -  ALCIONE MILANO SSD A RL     |</w:t>
      </w:r>
    </w:p>
    <w:p w14:paraId="0F37BC3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VARESINA SPORT C.V.          -  ALCIONE MILANO SSD A RL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SOLBIATESE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1911       -  ALDINI S.S.D.AR.L.          |</w:t>
      </w:r>
    </w:p>
    <w:p w14:paraId="683CB69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C36920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ANDATA: 10/10/21 |                       | RITORNO: 30/01/22 |   | ANDATA: 14/11/21 |                    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/03/22 |</w:t>
      </w:r>
    </w:p>
    <w:p w14:paraId="548E07F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</w:t>
      </w:r>
    </w:p>
    <w:p w14:paraId="67D36EE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552A9A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-  SOLBIATESE CALCIO 1911       |   |  ALCIONE MILANO SSD A RL      -  CASTELLANZESE 1921          |</w:t>
      </w:r>
    </w:p>
    <w:p w14:paraId="3F4235D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MARCHESE SRL       |   |  ALDINI S.S.D.AR.L.           -  ACCADEMIA INTERNAZIONALE    |</w:t>
      </w:r>
    </w:p>
    <w:p w14:paraId="6A1772D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INTERNAZIONALE     |   |  MASSERONI MARCHESE SRL       -  VARESINA SPORT C.V.         |</w:t>
      </w:r>
    </w:p>
    <w:p w14:paraId="209D426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ALDINI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S.S.D.AR.L.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RHODENSE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                 -  SOLBIATESE CALCIO 1911      |</w:t>
      </w:r>
    </w:p>
    <w:p w14:paraId="4C0927E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SEGURO A.S.D.                -  VARESINA SPORT C.V.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SEGURO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A.S.D.                -  ACCADEMIAPAVESE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|</w:t>
      </w:r>
    </w:p>
    <w:p w14:paraId="164CDBD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1D9B1B9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/02/22 |   | ANDATA: 21/11/21 |                       | RITORNO: 13/03/22 |</w:t>
      </w:r>
    </w:p>
    <w:p w14:paraId="627EC1E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</w:t>
      </w:r>
    </w:p>
    <w:p w14:paraId="33E0B3E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4E624C4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ACCADEMIA INTERNAZIONALE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SOLBIATESE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1911       |   |  ACCADEMIA INTERNAZIONALE     -  RHODENSE                    |</w:t>
      </w:r>
    </w:p>
    <w:p w14:paraId="2C14415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ALDINI S.S.D.AR.L.           -  ALCIONE MILANO SSD A RL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CASTELLANZESE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1921           -  SEGURO A.S.D.               |</w:t>
      </w:r>
    </w:p>
    <w:p w14:paraId="201A82E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MASSERONI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MARCHESE SRL       -  ACCADEMIAPAVESE S.GENESIO   |</w:t>
      </w:r>
    </w:p>
    <w:p w14:paraId="341C1CB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S.GENESIO    |   |  SOLBIATESE CALCIO 1911       -  ALCIONE MILANO SSD A RL     |</w:t>
      </w:r>
    </w:p>
    <w:p w14:paraId="3586D26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VARESINA SPORT C.V.          -  CASTELLANZESE 1921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SPORT C.V.          -  ALDINI S.S.D.AR.L.          |</w:t>
      </w:r>
    </w:p>
    <w:p w14:paraId="10419FA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097211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ANDATA: 24/10/21 |                       | RITORNO: 13/02/22 |   | ANDATA: 28/11/21 |                       | RITORNO: 20/03/22 |</w:t>
      </w:r>
    </w:p>
    <w:p w14:paraId="00DD2B2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3FCD28B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3C9F10F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-  ACCADEMIA INTERNAZIONALE     |   |  ACCADEMIAPAVESE S.GENESIO    -  CASTELLANZESE 1921          |</w:t>
      </w:r>
    </w:p>
    <w:p w14:paraId="3D5B23B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                 |   |  ALCIONE MILANO SSD A RL      -  ACCADEMIA INTERNAZIONALE    |</w:t>
      </w:r>
    </w:p>
    <w:p w14:paraId="6C769FC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MASSERONI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MARCHESE SRL       |   |  ALDINI S.S.D.AR.L.           -  MASSERONI MARCHESE SRL      |</w:t>
      </w:r>
    </w:p>
    <w:p w14:paraId="1DDBEC1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SEGURO A.S.D.                -  ALDINI S.S.D.AR.L.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RHODENSE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                 -  VARESINA SPORT C.V.         |</w:t>
      </w:r>
    </w:p>
    <w:p w14:paraId="18FCBF5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SOLBIATESE CALCIO 1911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SEGURO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A.S.D.                -  SOLBIATESE CALCIO 1911      |</w:t>
      </w:r>
    </w:p>
    <w:p w14:paraId="3346358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780D86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ANDATA: 31/10/21 |                       | RITORNO: 20/02/22 |</w:t>
      </w:r>
    </w:p>
    <w:p w14:paraId="14FAEF7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</w:t>
      </w:r>
    </w:p>
    <w:p w14:paraId="79C262D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31573A3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S.GENESIO    |</w:t>
      </w:r>
    </w:p>
    <w:p w14:paraId="7A61DF2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ALDINI S.S.D.AR.L.           -  CASTELLANZESE 1921           |</w:t>
      </w:r>
    </w:p>
    <w:p w14:paraId="17BA75F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MASSERONI MARCHESE SRL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SOLBIATESE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1911       |</w:t>
      </w:r>
    </w:p>
    <w:p w14:paraId="674D6C4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SEGURO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14:paraId="2041072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VARESINA SPORT C.V.          -  ACCADEMIA INTERNAZIONALE     |</w:t>
      </w:r>
    </w:p>
    <w:p w14:paraId="79BBADE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300AFE6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0CEE24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BCB995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CC7108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BD2B88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DFEF66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940A17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F7E50F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BF57A5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363F8D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D4ED6C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493703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74567A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CA5E11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2B9C38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B8F735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94924F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361B75A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567CD59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0E1BDB5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LOMBARDIA         |       **    GIOVANISSIMI REG.UNDER15 ELITE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A                                      |</w:t>
      </w:r>
    </w:p>
    <w:p w14:paraId="5DBAD41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6366C89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792989E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499CC00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1D7FCDA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ACCADEMIA INTERNAZIONALE             | 1290 | ACCAD. INTERNAZIONALE N.1(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E.A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)  MILANO                        |  9:30 | VIA CILEA 51                   | 02   3539066   |</w:t>
      </w:r>
    </w:p>
    <w:p w14:paraId="4B010B8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223488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ALDINI S.S.D.AR.L.                   |   13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S.ALDINI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-RADICE(E.A)          MILANO                        | 11:15 | VIA ORSINI 78/84               | 02   3555446   |</w:t>
      </w:r>
    </w:p>
    <w:p w14:paraId="1EA235C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FF5681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MASSERONI MARCHESE SRL               | 2742 | MASSERONI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MARCHESE(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E.A)DEROGA   MILANO                        | 11:00 | VIA ENRICO TERZAGHI 2-22/11/19 |   02 466142    |</w:t>
      </w:r>
    </w:p>
    <w:p w14:paraId="14A5FFB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F4FB10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SOLBIATESE CALCIO 1911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678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C.S.COMUNALE F.CHINETTI N.1     SOLBIATE ARNO                 | 10:00 | VIA PER OGGIONA 1              | 335  1820795   |</w:t>
      </w:r>
    </w:p>
    <w:p w14:paraId="6F48019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871A45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VARESINA SPORT C.V.                  | 2407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MARIO PORTA -E.A.  VEDANO OLONA 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VIA NINO BIXIO SNC             | 0332 401487    |</w:t>
      </w:r>
    </w:p>
    <w:p w14:paraId="7ABB921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8DFBA4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        | 2662 | A.S.C."PANIGATI ENRICO" N° 2    SANT'ALESSIO CON VIALONE      | 11:00 | VIA VIALONE SNC                |  393 3368628   |</w:t>
      </w:r>
    </w:p>
    <w:p w14:paraId="09F9BB1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C8C1D6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ALCIONE MILANO SSD A RL              |   54 | "KENNEDY-ALCIONE"(E.A)          MILANO                        | 14:00 | VIA OLIVIERI 13                | 02   4531615   |</w:t>
      </w:r>
    </w:p>
    <w:p w14:paraId="3650D86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68AB50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CASTELLANZESE 1921                   | 2298 | CENTRO SPORTIVO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COMUNALE  E.A.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CASTELLANZA  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VIA BELLINI ANG.RESCALDA       | 0331 482249    |</w:t>
      </w:r>
    </w:p>
    <w:p w14:paraId="225047B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CDC978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RHODENSE                             | 2694 | COM."VALTER VINCIGUERRA"(E.A.)  RHO                           | 10:00 | VIA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I.CALVINO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              |   02 9308459   |</w:t>
      </w:r>
    </w:p>
    <w:p w14:paraId="35AD80D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C34828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SEGURO A.S.D.                        |   96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(E.A)              SETTIMO MILANESE  LOC. SEGURO | 10:00 | VIA SANDRO PERTINI 13          | 02   33599600  |</w:t>
      </w:r>
    </w:p>
    <w:p w14:paraId="657F9D3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BBF986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30469B8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FCA856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76CB30F" w14:textId="77777777" w:rsidR="00291CED" w:rsidRPr="002955CE" w:rsidRDefault="00291CED" w:rsidP="00291CED">
      <w:pPr>
        <w:pStyle w:val="Testonormale"/>
        <w:rPr>
          <w:rFonts w:ascii="Courier New" w:hAnsi="Courier New" w:cs="Courier New"/>
          <w:b/>
          <w:bCs/>
          <w:i/>
          <w:iCs/>
          <w:sz w:val="20"/>
          <w:szCs w:val="20"/>
        </w:rPr>
      </w:pPr>
      <w:r w:rsidRPr="002955CE">
        <w:rPr>
          <w:rFonts w:ascii="Courier New" w:hAnsi="Courier New" w:cs="Courier New"/>
          <w:b/>
          <w:bCs/>
          <w:i/>
          <w:iCs/>
          <w:sz w:val="20"/>
          <w:szCs w:val="20"/>
        </w:rPr>
        <w:t xml:space="preserve">* La Società U.S. ALDINI S.S.D. AR.L. potrà utilizzare </w:t>
      </w:r>
      <w:proofErr w:type="gramStart"/>
      <w:r w:rsidRPr="002955CE">
        <w:rPr>
          <w:rFonts w:ascii="Courier New" w:hAnsi="Courier New" w:cs="Courier New"/>
          <w:b/>
          <w:bCs/>
          <w:i/>
          <w:iCs/>
          <w:sz w:val="20"/>
          <w:szCs w:val="20"/>
        </w:rPr>
        <w:t>INDISTINTAMENTE  i</w:t>
      </w:r>
      <w:proofErr w:type="gramEnd"/>
      <w:r w:rsidRPr="002955CE">
        <w:rPr>
          <w:rFonts w:ascii="Courier New" w:hAnsi="Courier New" w:cs="Courier New"/>
          <w:b/>
          <w:bCs/>
          <w:i/>
          <w:iCs/>
          <w:sz w:val="20"/>
          <w:szCs w:val="20"/>
        </w:rPr>
        <w:t xml:space="preserve"> campi  n°2 codice 13 (ERBA ARTIFICIALE) e  n°1  codice 2 </w:t>
      </w:r>
    </w:p>
    <w:p w14:paraId="601E1CD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E454E8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3E1820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D4543C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5469E0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12895B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D04189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12F6E6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3AA7B2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E440B1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36A75D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637254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C9CDCE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8D406F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91B817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F43000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866180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FB41FC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C3301D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BDA369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D6D6CD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9F5451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168DDD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F139AC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E25D96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D1209B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80BFF2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F48928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E29F53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AB15DA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163AB1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7A8354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B10B20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A8B344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14:paraId="3960567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3FE0E2B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165C8F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28DB80B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REG.UNDER15 ELITE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B                   *</w:t>
      </w:r>
    </w:p>
    <w:p w14:paraId="07E52C1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DDA539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BC68A4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4AB369F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/10/21 |                       | RITORNO: 23/01/22 |   | ANDATA: 14/11/21 |                       | RITORNO:  6/03/22 |</w:t>
      </w:r>
    </w:p>
    <w:p w14:paraId="5FF5B81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</w:t>
      </w:r>
    </w:p>
    <w:p w14:paraId="70A5535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17B989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AUSONIA 1931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NOVA GIUSSANO            |   |  BRIANZA OLGINATESE           -  CREMA 1908 S.S.D.AR.L.      |</w:t>
      </w:r>
    </w:p>
    <w:p w14:paraId="4D9973C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1908 SSDARL          |   |  CIMIANO CALCIO S.S.D. ARL    -  ENOTRIA 1908 SSDARL         |</w:t>
      </w:r>
    </w:p>
    <w:p w14:paraId="12FA94F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CREMA 1908 S.S.D.AR.L.       -  CIMIANO CALCIO S.S.D. ARL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DI SEGRATE             -  AUSONIA 1931                |</w:t>
      </w:r>
    </w:p>
    <w:p w14:paraId="3231D07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FOLGORE CARATESE A.S.D.      -  LOMBARDIA 1 S.R.L.S.D.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SPERANZA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AGRATE              -  FOLGORE CARATESE A.S.D.     |</w:t>
      </w:r>
    </w:p>
    <w:p w14:paraId="3C179EC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TRITIUM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1908 A RL     |   |  TRITIUM CALCIO 1908 A RL     -  VIS NOVA GIUSSANO           |</w:t>
      </w:r>
    </w:p>
    <w:p w14:paraId="7132220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Riposa................  -  BRIANZA OLGINATESE           |   |       Riposa................  -  LOMBARDIA 1 S.R.L.S.D.      |</w:t>
      </w:r>
    </w:p>
    <w:p w14:paraId="2B51926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3699A0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ANDATA: 10/10/21 |                       | RITORNO: 30/01/22 |   | ANDATA: 21/11/21 |                       | RITORNO: 13/03/22 |</w:t>
      </w:r>
    </w:p>
    <w:p w14:paraId="35471C5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</w:t>
      </w:r>
    </w:p>
    <w:p w14:paraId="0417242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6D1B66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OLGINATESE           |   |  AUSONIA 1931                 -  TRITIUM CALCIO 1908 A RL    |</w:t>
      </w:r>
    </w:p>
    <w:p w14:paraId="364F013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ENOTRIA 1908 SSDARL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1931                 |   |  CREMA 1908 S.S.D.AR.L.       -  SPERANZA AGRATE             |</w:t>
      </w:r>
    </w:p>
    <w:p w14:paraId="0FEE10C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LOMBARDIA 1 S.R.L.S.D.       -  CREMA 1908 S.S.D.AR.L.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ENOTRIA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1908 SSDARL          -  BRIANZA OLGINATESE          |</w:t>
      </w:r>
    </w:p>
    <w:p w14:paraId="3B06FA9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TRITIUM CALCIO 1908 A RL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DI SEGRATE             |   |  FOLGORE CARATESE A.S.D.      -  CITTA DI SEGRATE            |</w:t>
      </w:r>
    </w:p>
    <w:p w14:paraId="15C91BB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LOMBARDIA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 S.R.L.S.D.       -  CIMIANO CALCIO S.S.D. ARL   |</w:t>
      </w:r>
    </w:p>
    <w:p w14:paraId="5F39550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Riposa................  -  SPERANZA AGRATE              |   |       Riposa................  -  VIS NOVA GIUSSANO           |</w:t>
      </w:r>
    </w:p>
    <w:p w14:paraId="357F0E8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665D6B5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/02/22 |   | ANDATA: 28/11/21 |                       | RITORNO: 20/03/22 |</w:t>
      </w:r>
    </w:p>
    <w:p w14:paraId="28EB028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5ACDCC4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423106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BRIANZA OLGINATESE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 S.R.L.S.D.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CIMIANO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S.S.D. ARL    -  VIS NOVA GIUSSANO           |</w:t>
      </w:r>
    </w:p>
    <w:p w14:paraId="7038C08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CREMA 1908 S.S.D.AR.L.       -  VIS NOVA GIUSSANO 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DI SEGRATE             -  CREMA 1908 S.S.D.AR.L.      |</w:t>
      </w:r>
    </w:p>
    <w:p w14:paraId="4C3F63C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FOLGORE CARATESE A.S.D.      -  AUSONIA 1931      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LOMBARDIA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 S.R.L.S.D.       -  ENOTRIA 1908 SSDARL         |</w:t>
      </w:r>
    </w:p>
    <w:p w14:paraId="36E35D4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S.S.D. ARL    |   |  SPERANZA AGRATE              -  BRIANZA OLGINATESE          |</w:t>
      </w:r>
    </w:p>
    <w:p w14:paraId="4B7F198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TRITIUM CALCIO 1908 A RL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ENOTRIA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1908 SSDARL          |   |  TRITIUM CALCIO 1908 A RL     -  FOLGORE CARATESE A.S.D.     |</w:t>
      </w:r>
    </w:p>
    <w:p w14:paraId="66043A7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Riposa................  -  CITTA DI SEGRATE             |   |       Riposa................  -  AUSONIA 1931                |</w:t>
      </w:r>
    </w:p>
    <w:p w14:paraId="4B43FE4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A7F178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ANDATA: 24/10/21 |                       | RITORNO: 13/02/22 |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/12/21 |                       | RITORNO: 27/03/22 |</w:t>
      </w:r>
    </w:p>
    <w:p w14:paraId="48B75EA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10  G I O R N A T A   | ORE....: 10:15    |</w:t>
      </w:r>
    </w:p>
    <w:p w14:paraId="3DB8069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57E280D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AUSONIA 1931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1908 S.S.D.AR.L.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AUSONIA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1931                 -  CIMIANO CALCIO S.S.D. ARL   |</w:t>
      </w:r>
    </w:p>
    <w:p w14:paraId="2776713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CIMIANO CALCIO S.S.D. ARL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DI SEGRATE             |   |  BRIANZA OLGINATESE           -  CITTA DI SEGRATE            |</w:t>
      </w:r>
    </w:p>
    <w:p w14:paraId="05E2C13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ENOTRIA 1908 SSDARL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CARATESE A.S.D.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CREMA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1908 S.S.D.AR.L.       -  TRITIUM CALCIO 1908 A RL    |</w:t>
      </w:r>
    </w:p>
    <w:p w14:paraId="671A700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LOMBARDIA 1 S.R.L.S.D.       -  SPERANZA AGRATE   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SPERANZA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AGRATE              -  ENOTRIA 1908 SSDARL         |</w:t>
      </w:r>
    </w:p>
    <w:p w14:paraId="7C49C19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OLGINATESE           |   |  VIS NOVA GIUSSANO            -  LOMBARDIA 1 S.R.L.S.D.      |</w:t>
      </w:r>
    </w:p>
    <w:p w14:paraId="3493DAE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Riposa................  -  TRITIUM CALCIO 1908 A RL     |   |       Riposa................  -  FOLGORE CARATESE A.S.D.     |</w:t>
      </w:r>
    </w:p>
    <w:p w14:paraId="27409F5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52C950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ANDATA: 31/10/21 |                       | RITORNO: 20/02/22 |   | ANDATA: 12/12/21 |                    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/04/22 |</w:t>
      </w:r>
    </w:p>
    <w:p w14:paraId="4A5E2CF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11  G I O R N A T A   | ORE....: 10:15    |</w:t>
      </w:r>
    </w:p>
    <w:p w14:paraId="19F10B6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4F5037C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BRIANZA OLGINATESE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AUSONIA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1931                 |   |  CIMIANO CALCIO S.S.D. ARL    -  FOLGORE CARATESE A.S.D.     |</w:t>
      </w:r>
    </w:p>
    <w:p w14:paraId="5379A03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LOMBARDIA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 S.R.L.S.D.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DI SEGRATE             -  SPERANZA AGRATE             |</w:t>
      </w:r>
    </w:p>
    <w:p w14:paraId="7C03672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CREMA 1908 S.S.D.AR.L.       -  FOLGORE CARATESE A.S.D.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ENOTRIA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1908 SSDARL          -  VIS NOVA GIUSSANO           |</w:t>
      </w:r>
    </w:p>
    <w:p w14:paraId="2998CD2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NOVA GIUSSANO            |   |  LOMBARDIA 1 S.R.L.S.D.       -  AUSONIA 1931                |</w:t>
      </w:r>
    </w:p>
    <w:p w14:paraId="6602715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TRITIUM CALCIO 1908 A RL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CIMIANO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S.S.D. ARL    |   |  TRITIUM CALCIO 1908 A RL     -  BRIANZA OLGINATESE          |</w:t>
      </w:r>
    </w:p>
    <w:p w14:paraId="06C2BDD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Riposa................  -  ENOTRIA 1908 SSDARL          |   |       Riposa................  -  CREMA 1908 S.S.D.AR.L.      |</w:t>
      </w:r>
    </w:p>
    <w:p w14:paraId="77FACE6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---------------------------------------------------------------</w:t>
      </w:r>
    </w:p>
    <w:p w14:paraId="6BCC4C2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/11/21 |                       | RITORNO: 27/02/22 |</w:t>
      </w:r>
    </w:p>
    <w:p w14:paraId="1793851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</w:t>
      </w:r>
    </w:p>
    <w:p w14:paraId="11665B8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1ED1905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AUSONIA 1931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AGRATE              |</w:t>
      </w:r>
    </w:p>
    <w:p w14:paraId="689B856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ENOTRIA 1908 SSDARL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CREMA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1908 S.S.D.AR.L.       |</w:t>
      </w:r>
    </w:p>
    <w:p w14:paraId="315A209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FOLGORE CARATESE A.S.D.      -  BRIANZA OLGINATESE           |</w:t>
      </w:r>
    </w:p>
    <w:p w14:paraId="69A19FC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LOMBARDIA 1 S.R.L.S.D.       -  TRITIUM CALCIO 1908 A RL     |</w:t>
      </w:r>
    </w:p>
    <w:p w14:paraId="787B0AA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lastRenderedPageBreak/>
        <w:t xml:space="preserve">| VIS NOVA GIUSSANO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DI SEGRATE             |</w:t>
      </w:r>
    </w:p>
    <w:p w14:paraId="23548A7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Riposa................  -  CIMIANO CALCIO S.S.D. ARL    |</w:t>
      </w:r>
    </w:p>
    <w:p w14:paraId="7D50394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9B1B73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1CEF78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7BFAA62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59C4CAC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6DA5513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LOMBARDIA         |       **    GIOVANISSIMI REG.UNDER15 ELITE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B                                      |</w:t>
      </w:r>
    </w:p>
    <w:p w14:paraId="7A29D25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3178584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70DEBC6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2BEED93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0510018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AUSONIA 1931                         |   10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S.AUSONIA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1931(E.A)           MILANO                        |       | VIA BONFADINI 18 ANG. VARSAVIA | 02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55199893  |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</w:t>
      </w:r>
      <w:r w:rsidRPr="000A1682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5216624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FC4B19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CITTA DI SEGRATE                     | 2676 | C.S.DON GIUSSANI (E.A)          SEGRATE      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9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:30 | VIA TRENTO SNC                 | 393  7117246   |</w:t>
      </w:r>
    </w:p>
    <w:p w14:paraId="77DD63A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34555F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CREMA 1908 S.S.D.AR.L.               | 2491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S.ORATORIO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S.LUIGI (E.A.)     CREMA                         | 10:45 | VIA BOTTESINI 4                | 0373 86521     |</w:t>
      </w:r>
    </w:p>
    <w:p w14:paraId="16008DA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E47D34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FOLGORE CARATESE A.S.D.              | 1848 | COM."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C.CASATI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"N.1-(E.A)         VERANO BRIANZA                | 11:15 | VIA D. ALIGHIERI 18            | 0362 993561    |</w:t>
      </w:r>
    </w:p>
    <w:p w14:paraId="1480584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AC86D3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SPERANZA AGRATE                      | 2381 | COM."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S.MISSAGLIA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"- (E.A.)       AGRATE BRIANZA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9:30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VIA ARCHIMEDE N.2              | 347  8121092   |</w:t>
      </w:r>
    </w:p>
    <w:p w14:paraId="1611EE3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8ED29D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CIMIANO CALCIO S.S.D. ARL            | 2080 | CAMPO "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M.CASADEI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" CAMPO "A"     MILANO                        | 11:15 | VIA DON CALABRIA 16            | 02   36708020  |</w:t>
      </w:r>
    </w:p>
    <w:p w14:paraId="4D6A35B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E9B211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ENOTRIA 1908 SSDARL                  |   45 | CAMPO "ENOTRIA" A               MILANO                        | 10:00 | VIA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C.CAZZANIGA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, 26            | 02   25902379  |</w:t>
      </w:r>
    </w:p>
    <w:p w14:paraId="205256D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1DB238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LOMBARDIA 1 S.R.L.S.D.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147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C.S.COMUNALE "VITT.POZZO"-E.A.  MILANO                        | 10:00 | VIA POZZOBONELLI 4             | 02   6433866   |</w:t>
      </w:r>
    </w:p>
    <w:p w14:paraId="1EEF5B5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F91171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TRITIUM CALCIO 1908 A RL             |   55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N.1(E.A)           BREMBATE                      |  9:30 | VIALE TIZIANO VECELLIO         | 035  802766    |</w:t>
      </w:r>
    </w:p>
    <w:p w14:paraId="5C3097F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F41BB5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VIS NOVA GIUSSANO                    | 1570 | COM."STEFANO BORGONOVO"2 (E.A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)  GIUSSANO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(ERBA ARTIF.)       | 11:00 | LARGO DONATORI DI SANGUE 3     | 0362 851737    |</w:t>
      </w:r>
    </w:p>
    <w:p w14:paraId="27BBBFD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8BB2B1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BRIANZA OLGINATESE                   | 2658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N.2                CERNUSCO LOMBARDONE           |  9:30 | VIA LANFRITTO MAGGIONI(DEROGA) |  346 0875963   |</w:t>
      </w:r>
    </w:p>
    <w:p w14:paraId="6F6FF91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5B430B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5CBCAC7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D31844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FADA92E" w14:textId="77777777" w:rsidR="00291CED" w:rsidRPr="002955CE" w:rsidRDefault="00291CED" w:rsidP="00291CED">
      <w:pPr>
        <w:pStyle w:val="Testonormale"/>
        <w:rPr>
          <w:rFonts w:ascii="Courier New" w:hAnsi="Courier New" w:cs="Courier New"/>
          <w:b/>
          <w:bCs/>
          <w:i/>
          <w:iCs/>
          <w:sz w:val="20"/>
          <w:szCs w:val="20"/>
        </w:rPr>
      </w:pPr>
      <w:r w:rsidRPr="002955CE">
        <w:rPr>
          <w:rFonts w:ascii="Courier New" w:hAnsi="Courier New" w:cs="Courier New"/>
          <w:b/>
          <w:bCs/>
          <w:i/>
          <w:iCs/>
          <w:sz w:val="20"/>
          <w:szCs w:val="20"/>
        </w:rPr>
        <w:t xml:space="preserve">* La Società POL. D. CIMIANO potrà utilizzare </w:t>
      </w:r>
      <w:proofErr w:type="gramStart"/>
      <w:r w:rsidRPr="002955CE">
        <w:rPr>
          <w:rFonts w:ascii="Courier New" w:hAnsi="Courier New" w:cs="Courier New"/>
          <w:b/>
          <w:bCs/>
          <w:i/>
          <w:iCs/>
          <w:sz w:val="20"/>
          <w:szCs w:val="20"/>
        </w:rPr>
        <w:t>INDISTINTAMENTE  i</w:t>
      </w:r>
      <w:proofErr w:type="gramEnd"/>
      <w:r w:rsidRPr="002955CE">
        <w:rPr>
          <w:rFonts w:ascii="Courier New" w:hAnsi="Courier New" w:cs="Courier New"/>
          <w:b/>
          <w:bCs/>
          <w:i/>
          <w:iCs/>
          <w:sz w:val="20"/>
          <w:szCs w:val="20"/>
        </w:rPr>
        <w:t xml:space="preserve"> campi n°1 codice 2080 e n°2 codice 2336</w:t>
      </w:r>
    </w:p>
    <w:p w14:paraId="44404BC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1A8447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F56AED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B7F526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E8894B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8BD971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C59C47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AD1E54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156113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DE0245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ADE9C2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91A8B1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A55FCD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FD1B2F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ACCDA3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FDD753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DE74A2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D156FF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A7666C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B518B4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259ECD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EE045E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CE69F8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68324D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28E5F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C0AB50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1CFC34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A828A8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D0A195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77A1DF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2DBF83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BCD9F3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A61968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CD9D1C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B51935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38F28F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62408F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F79A9A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96E3A0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4B591A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14:paraId="04A2D0A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752C381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3C71A46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6EBBC9D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REG.UNDER15 ELITE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C                   *</w:t>
      </w:r>
    </w:p>
    <w:p w14:paraId="353A5A0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1A9D79C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2655344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2DC2C2E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/10/21 |                       | RITORNO: 23/01/22 |   | ANDATA:  7/11/21 |                       | RITORNO: 27/02/22 |</w:t>
      </w:r>
    </w:p>
    <w:p w14:paraId="23BD277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6  G I O R N A T A   | ORE....: 10:15    |</w:t>
      </w:r>
    </w:p>
    <w:p w14:paraId="2A9EBAA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266B264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SARNICO 1908           |   |  CALCIO BRUSAPORTO            -  MAPELLO A R.L.              |</w:t>
      </w:r>
    </w:p>
    <w:p w14:paraId="77A95A6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MAPELLO A R.L.               -  DARFO BOARIO S.R.L.SSD.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DARFO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BOARIO S.R.L.SSD.      -  SPORTING FRANCIACORTA ARL   |</w:t>
      </w:r>
    </w:p>
    <w:p w14:paraId="36FEC42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PONTE SAN PIETRO SSDARL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       |   |  PONTE SAN PIETRO SSDARL      -  REAL CALEPINA F.C. SSDARL   |</w:t>
      </w:r>
    </w:p>
    <w:p w14:paraId="66B769E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REAL CALEPINA F.C. SSDARL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VALLE SSDARL           |   |  SCANZOROSCIATE CALCIO        -  VIRTUSCISERANOBERGAMO1909   |</w:t>
      </w:r>
    </w:p>
    <w:p w14:paraId="2567829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VIRTUSCISERANOBERGAMO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1909    |   |  UESSE SARNICO 1908           -  VILLA VALLE SSDARL          |</w:t>
      </w:r>
    </w:p>
    <w:p w14:paraId="0F08A38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597579D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ANDATA: 10/10/21 |                       | RITORNO: 30/01/22 |   | ANDATA: 14/11/21 |                    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/03/22 |</w:t>
      </w:r>
    </w:p>
    <w:p w14:paraId="0AD0B94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7  G I O R N A T A   | ORE....: 10:15    |</w:t>
      </w:r>
    </w:p>
    <w:p w14:paraId="04608FC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7791EA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DARFO BOARIO S.R.L.SSD.      -  CALCIO BRUSAPORTO 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MAPELLO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 R.L.               -  PONTE SAN PIETRO SSDARL     |</w:t>
      </w:r>
    </w:p>
    <w:p w14:paraId="4C9A10E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FRANCIACORTA ARL    |   |  REAL CALEPINA F.C. SSDARL    -  SPORTING FRANCIACORTA ARL   |</w:t>
      </w:r>
    </w:p>
    <w:p w14:paraId="4D879A7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SAN PIETRO SSDARL      |   |  SCANZOROSCIATE CALCIO        -  DARFO BOARIO S.R.L.SSD.     |</w:t>
      </w:r>
    </w:p>
    <w:p w14:paraId="663E205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VILLA VALLE SSDARL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VILLA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VALLE SSDARL           -  CALCIO BRUSAPORTO           |</w:t>
      </w:r>
    </w:p>
    <w:p w14:paraId="786CC57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VIRTUSCISERANOBERGAMO1909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CALEPINA F.C. SSDARL    |   |  VIRTUSCISERANOBERGAMO1909    -  UESSE SARNICO 1908          |</w:t>
      </w:r>
    </w:p>
    <w:p w14:paraId="7FE1123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885B97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ANDATA: 17/10/21 |                    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RITORNO:  6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/02/22 |   | ANDATA: 21/11/21 |                       | RITORNO: 13/03/22 |</w:t>
      </w:r>
    </w:p>
    <w:p w14:paraId="3D28646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8  G I O R N A T A   | ORE....: 10:15    |</w:t>
      </w:r>
    </w:p>
    <w:p w14:paraId="51A034A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0A10F33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MAPELLO A R.L.               -  VIRTUSCISERANOBERGAMO1909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BRUSAPORTO            -  VIRTUSCISERANOBERGAMO1909   |</w:t>
      </w:r>
    </w:p>
    <w:p w14:paraId="474E505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PONTE SAN PIETRO SSDARL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BRUSAPORTO            |   |  PONTE SAN PIETRO SSDARL      -  VILLA VALLE SSDARL          |</w:t>
      </w:r>
    </w:p>
    <w:p w14:paraId="226C82D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REAL CALEPINA F.C. SSDARL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       |   |  REAL CALEPINA F.C. SSDARL    -  DARFO BOARIO S.R.L.SSD.     |</w:t>
      </w:r>
    </w:p>
    <w:p w14:paraId="37E3D07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SARNICO 1908           |   |  SPORTING FRANCIACORTA ARL    -  MAPELLO A R.L.              |</w:t>
      </w:r>
    </w:p>
    <w:p w14:paraId="39C129B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VILLA VALLE SSDARL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BOARIO S.R.L.SSD.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UESSE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SARNICO 1908           -  SCANZOROSCIATE CALCIO       |</w:t>
      </w:r>
    </w:p>
    <w:p w14:paraId="426A2C1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7E29792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ANDATA: 24/10/21 |                       | RITORNO: 13/02/22 |   | ANDATA: 28/11/21 |                       | RITORNO: 20/03/22 |</w:t>
      </w:r>
    </w:p>
    <w:p w14:paraId="181A3D2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   | ORE...: 10:15    |  9  G I O R N A T A   | ORE....: 10:15    |</w:t>
      </w:r>
    </w:p>
    <w:p w14:paraId="41A9464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</w:t>
      </w:r>
    </w:p>
    <w:p w14:paraId="15FAF43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FRANCIACORTA ARL    |   |  DARFO BOARIO S.R.L.SSD.      -  UESSE SARNICO 1908          |</w:t>
      </w:r>
    </w:p>
    <w:p w14:paraId="57774ED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DARFO BOARIO S.R.L.SSD.      -  PONTE SAN PIETRO SSDARL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MAPELLO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 R.L.               -  REAL CALEPINA F.C. SSDARL   |</w:t>
      </w:r>
    </w:p>
    <w:p w14:paraId="1719B50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SCANZOROSCIATE CALCIO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SCANZOROSCIATE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       -  CALCIO BRUSAPORTO           |</w:t>
      </w:r>
    </w:p>
    <w:p w14:paraId="5041A1B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CALEPINA F.C. SSDARL    |   |  VILLA VALLE SSDARL           -  SPORTING FRANCIACORTA ARL   |</w:t>
      </w:r>
    </w:p>
    <w:p w14:paraId="00E66FE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VIRTUSCISERANOBERGAMO1909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VALLE SSDARL           |   |  VIRTUSCISERANOBERGAMO1909    -  PONTE SAN PIETRO SSDARL     |</w:t>
      </w:r>
    </w:p>
    <w:p w14:paraId="235EE8A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14:paraId="0B0F0C7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ANDATA: 31/10/21 |                       | RITORNO: 20/02/22 |</w:t>
      </w:r>
    </w:p>
    <w:p w14:paraId="5B5DAAA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ORE...: 10:15    |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I O R N A T A  | ORE....: 10:15    |</w:t>
      </w:r>
    </w:p>
    <w:p w14:paraId="3369799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706A63A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MAPELLO A R.L.               -  UESSE SARNICO 1908           |</w:t>
      </w:r>
    </w:p>
    <w:p w14:paraId="3C7D062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REAL CALEPINA F.C. SSDARL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BRUSAPORTO            |</w:t>
      </w:r>
    </w:p>
    <w:p w14:paraId="2362115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SPORTING FRANCIACORTA ARL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PONTE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SAN PIETRO SSDARL      |</w:t>
      </w:r>
    </w:p>
    <w:p w14:paraId="043EE94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VILLA VALLE SSDARL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SCANZOROSCIATE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CALCIO        |</w:t>
      </w:r>
    </w:p>
    <w:p w14:paraId="7C89147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VIRTUSCISERANOBERGAMO1909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-  DARFO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BOARIO S.R.L.SSD.      |</w:t>
      </w:r>
    </w:p>
    <w:p w14:paraId="31E4511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|--------------------------------------------------------------|</w:t>
      </w:r>
    </w:p>
    <w:p w14:paraId="1F068F4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9B3870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75041D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CFB436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E54AB6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13FFC4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EBE580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743164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3B960B5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9BFAFDB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9CA55ED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24F383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42B9A7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7D2ED2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1E0C40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6CD899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623B36E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42A7536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*                                   |</w:t>
      </w:r>
    </w:p>
    <w:p w14:paraId="2838A65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20510E8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LOMBARDIA         |       **    GIOVANISSIMI REG.UNDER15 ELITE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C                                      |</w:t>
      </w:r>
    </w:p>
    <w:p w14:paraId="60A60A4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5CE463E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14:paraId="40DABF7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22F0D4F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0C269DD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CALCIO BRUSAPORTO                    | 2798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(E.A)              ALBANO SANT'ALESSANDRO        |  9:30 | VIA DON CANINI,54              |  339 3669906   |</w:t>
      </w:r>
    </w:p>
    <w:p w14:paraId="4081E49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22C855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MAPELLO A R.L.                       | 2558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N.2 (E.A)          MAPELLO                       | 11:00 | VIA DEL LAZZARINO, 1           | 035  909147    |</w:t>
      </w:r>
    </w:p>
    <w:p w14:paraId="11047C2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41BAF5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PONTE SAN PIETRO SSDARL              | 2422 | C.S. COMUNALE "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A.VILLA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>"         PONTE SAN PIETRO ZONA CLINICA | 10:00 | VIA XXIV MAGGIO                | 035  7827431   |</w:t>
      </w:r>
    </w:p>
    <w:p w14:paraId="6521BDB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0BBF585" w14:textId="77777777" w:rsidR="00DB2D44" w:rsidRPr="00C8266E" w:rsidRDefault="00DB2D44" w:rsidP="00DB2D44">
      <w:pPr>
        <w:pStyle w:val="Testonormale"/>
        <w:rPr>
          <w:rFonts w:ascii="Courier New" w:hAnsi="Courier New" w:cs="Courier New"/>
          <w:sz w:val="12"/>
          <w:szCs w:val="12"/>
        </w:rPr>
      </w:pPr>
      <w:r w:rsidRPr="00C8266E">
        <w:rPr>
          <w:rFonts w:ascii="Courier New" w:hAnsi="Courier New" w:cs="Courier New"/>
          <w:sz w:val="12"/>
          <w:szCs w:val="12"/>
        </w:rPr>
        <w:t>| REAL CALEPINA F.C. SSDARL            | 1338 | C.</w:t>
      </w:r>
      <w:proofErr w:type="gramStart"/>
      <w:r w:rsidRPr="00C8266E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C8266E">
        <w:rPr>
          <w:rFonts w:ascii="Courier New" w:hAnsi="Courier New" w:cs="Courier New"/>
          <w:sz w:val="12"/>
          <w:szCs w:val="12"/>
        </w:rPr>
        <w:t xml:space="preserve"> N.2  (E.A)         TELGATE                       | 10:00 | VIA TORQUATO TASSO,14          |                |</w:t>
      </w:r>
    </w:p>
    <w:p w14:paraId="7467D9A3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F152BCA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SPORTING FRANCIACORTA ARL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460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C.S.COMUNALE ADRO N.1 (E.A)     ADRO                          | 11:00 | VIA TULLIO DANDOLO             | 339  7207457   |</w:t>
      </w:r>
    </w:p>
    <w:p w14:paraId="7A3DBBAC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D55A6C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DARFO BOARIO S.R.L.SSD.              | 1232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S.COMUN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. "ANTISTADIO"(E.A.)   DARFO BOARIO TERME            | 17:45 | VIA RIGAMONTI                  | 0364 535128    | </w:t>
      </w:r>
      <w:r w:rsidRPr="000A1682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49EBEC58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AD6D3D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SCANZOROSCIATE CALCIO                | 1630 | C.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N.2 (E.A.)         SCANZOROSCIATE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9:00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VIA POLCAREZZO 2               | 338  1879510   |</w:t>
      </w:r>
    </w:p>
    <w:p w14:paraId="1E88EFB1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660090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UESSE SARNICO 1908  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665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C.S. COMUN."BORTOLOTTI"1(E.A.)  SARNICO                       | 15:30 | VIA OLIMPIA 4               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035  911658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| </w:t>
      </w:r>
      <w:r w:rsidRPr="000A1682">
        <w:rPr>
          <w:rFonts w:ascii="Courier New" w:hAnsi="Courier New" w:cs="Courier New"/>
          <w:b/>
          <w:bCs/>
          <w:i/>
          <w:iCs/>
          <w:sz w:val="16"/>
          <w:szCs w:val="16"/>
        </w:rPr>
        <w:t>SABATO</w:t>
      </w:r>
    </w:p>
    <w:p w14:paraId="2D47466F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265D197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VILLA VALLE SSDARL       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726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C.S.COMUNALE (E.A.)             VILLA D'ALME'                 | 11:00 | VIA RONCO BASSO, 5             |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035  637378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   |</w:t>
      </w:r>
    </w:p>
    <w:p w14:paraId="3726495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2D8BDB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 xml:space="preserve">| VIRTUSCISERANOBERGAMO1909            </w:t>
      </w:r>
      <w:proofErr w:type="gramStart"/>
      <w:r w:rsidRPr="002B7F74">
        <w:rPr>
          <w:rFonts w:ascii="Courier New" w:hAnsi="Courier New" w:cs="Courier New"/>
          <w:sz w:val="12"/>
          <w:szCs w:val="12"/>
        </w:rPr>
        <w:t>|  216</w:t>
      </w:r>
      <w:proofErr w:type="gramEnd"/>
      <w:r w:rsidRPr="002B7F74">
        <w:rPr>
          <w:rFonts w:ascii="Courier New" w:hAnsi="Courier New" w:cs="Courier New"/>
          <w:sz w:val="12"/>
          <w:szCs w:val="12"/>
        </w:rPr>
        <w:t xml:space="preserve"> | COMUNALE "C.P.PIGNA"            ALZANO LOMBARDO               | 10:00 | VIA EUROPA 50                  | 035  516416    |</w:t>
      </w:r>
    </w:p>
    <w:p w14:paraId="5FF2DBE9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2EB6FF6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  <w:r w:rsidRPr="002B7F7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1D32DC94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344D3B0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279E114" w14:textId="77777777" w:rsidR="00291CED" w:rsidRPr="002955CE" w:rsidRDefault="00291CED" w:rsidP="00291CED">
      <w:pPr>
        <w:pStyle w:val="Testonormale"/>
        <w:rPr>
          <w:rFonts w:ascii="Courier New" w:hAnsi="Courier New" w:cs="Courier New"/>
          <w:b/>
          <w:bCs/>
          <w:i/>
          <w:iCs/>
          <w:sz w:val="20"/>
          <w:szCs w:val="20"/>
        </w:rPr>
      </w:pPr>
      <w:r w:rsidRPr="002955CE">
        <w:rPr>
          <w:rFonts w:ascii="Courier New" w:hAnsi="Courier New" w:cs="Courier New"/>
          <w:b/>
          <w:bCs/>
          <w:i/>
          <w:iCs/>
          <w:sz w:val="20"/>
          <w:szCs w:val="20"/>
        </w:rPr>
        <w:t xml:space="preserve">* La Società A.S.D. MAPELLO potrà utilizzare INDISTINTAMENTE i campi n° 2 codice 2558 (ERBA ARTIFICIALE) e n°1 codice 1578 </w:t>
      </w:r>
    </w:p>
    <w:p w14:paraId="58BC8372" w14:textId="77777777" w:rsidR="00291CED" w:rsidRPr="002B7F74" w:rsidRDefault="00291CED" w:rsidP="00291CED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291CED" w:rsidRPr="002B7F74" w:rsidSect="002B7F74">
      <w:pgSz w:w="16838" w:h="11906" w:orient="landscape"/>
      <w:pgMar w:top="1334" w:right="1417" w:bottom="13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0D3"/>
    <w:rsid w:val="000A1682"/>
    <w:rsid w:val="000C70D3"/>
    <w:rsid w:val="00291CED"/>
    <w:rsid w:val="002955CE"/>
    <w:rsid w:val="002B7F74"/>
    <w:rsid w:val="00DB2D44"/>
    <w:rsid w:val="00EC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0584B"/>
  <w15:chartTrackingRefBased/>
  <w15:docId w15:val="{FD40EECD-596C-49D0-A9B7-2622929A8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11049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1049C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.tanelli\Desktop\Giovanissimi%20Regionali%20Elite%20(DG)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Giovanissimi Regionali Elite (DG)</Template>
  <TotalTime>4</TotalTime>
  <Pages>6</Pages>
  <Words>5302</Words>
  <Characters>30224</Characters>
  <Application>Microsoft Office Word</Application>
  <DocSecurity>0</DocSecurity>
  <Lines>251</Lines>
  <Paragraphs>70</Paragraphs>
  <ScaleCrop>false</ScaleCrop>
  <Company/>
  <LinksUpToDate>false</LinksUpToDate>
  <CharactersWithSpaces>35456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Tanelli</dc:creator>
  <cp:keywords/>
  <dc:description/>
  <cp:lastModifiedBy>Gianluca Agratti</cp:lastModifiedBy>
  <cp:revision>4</cp:revision>
  <dcterms:created xsi:type="dcterms:W3CDTF">2021-08-26T10:13:00Z</dcterms:created>
  <dcterms:modified xsi:type="dcterms:W3CDTF">2021-08-27T10:26:00Z</dcterms:modified>
</cp:coreProperties>
</file>